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655C09D7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</w:t>
      </w:r>
      <w:r w:rsidR="006615C0">
        <w:rPr>
          <w:rFonts w:ascii="Calibri Light" w:hAnsi="Calibri Light" w:cs="Calibri Light"/>
          <w:sz w:val="56"/>
          <w:szCs w:val="36"/>
        </w:rPr>
        <w:t>Islamic Studies</w:t>
      </w:r>
      <w:r w:rsidR="00F50565">
        <w:rPr>
          <w:rFonts w:ascii="Calibri Light" w:hAnsi="Calibri Light" w:cs="Calibri Light"/>
          <w:sz w:val="56"/>
          <w:szCs w:val="36"/>
        </w:rPr>
        <w:t xml:space="preserve">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410A37BA" w14:textId="3594520C" w:rsidR="006806D8" w:rsidRPr="0030607F" w:rsidRDefault="0030607F" w:rsidP="0030607F">
      <w:pPr>
        <w:pStyle w:val="BodyText"/>
        <w:rPr>
          <w:rStyle w:val="eop"/>
          <w:sz w:val="32"/>
          <w:szCs w:val="32"/>
        </w:rPr>
      </w:pPr>
      <w:hyperlink r:id="rId11" w:history="1">
        <w:r w:rsidR="006615C0" w:rsidRPr="006615C0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https://youtube.com/playlist?list=PLJl5rFr3KefD47UEWVWqL_iM1epT0BBxP&amp;si=CMBY-WqowS1Z4E0I</w:t>
        </w:r>
      </w:hyperlink>
      <w:r w:rsidR="006615C0" w:rsidRPr="006615C0">
        <w:rPr>
          <w:sz w:val="32"/>
          <w:szCs w:val="32"/>
        </w:rPr>
        <w:t xml:space="preserve"> </w:t>
      </w:r>
      <w:bookmarkEnd w:id="1"/>
      <w:bookmarkEnd w:id="2"/>
    </w:p>
    <w:sectPr w:rsidR="006806D8" w:rsidRPr="0030607F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507DF" w14:textId="77777777" w:rsidR="00A81275" w:rsidRDefault="00A81275" w:rsidP="003F4BE3">
      <w:r>
        <w:separator/>
      </w:r>
    </w:p>
    <w:p w14:paraId="24EBAEE2" w14:textId="77777777" w:rsidR="00A81275" w:rsidRDefault="00A81275"/>
    <w:p w14:paraId="00A0E8C6" w14:textId="77777777" w:rsidR="00A81275" w:rsidRDefault="00A81275"/>
  </w:endnote>
  <w:endnote w:type="continuationSeparator" w:id="0">
    <w:p w14:paraId="26AEC1A5" w14:textId="77777777" w:rsidR="00A81275" w:rsidRDefault="00A81275" w:rsidP="003F4BE3">
      <w:r>
        <w:continuationSeparator/>
      </w:r>
    </w:p>
    <w:p w14:paraId="194796C8" w14:textId="77777777" w:rsidR="00A81275" w:rsidRDefault="00A81275"/>
    <w:p w14:paraId="6A704734" w14:textId="77777777" w:rsidR="00A81275" w:rsidRDefault="00A81275"/>
  </w:endnote>
  <w:endnote w:type="continuationNotice" w:id="1">
    <w:p w14:paraId="73173925" w14:textId="77777777" w:rsidR="00A81275" w:rsidRDefault="00A812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98C29FDF-2D32-4711-BEE4-BD0F0BD4CFAB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73684986-684B-4AC3-9962-D9FBFB8B9428}"/>
    <w:embedBold r:id="rId3" w:fontKey="{640770B0-B53D-49FD-B7E4-ECF19D569994}"/>
    <w:embedItalic r:id="rId4" w:fontKey="{772FA038-4D7E-4920-A731-CD6055142307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89A6634B-6CD5-4991-8CFF-BFBE766656B7}"/>
    <w:embedBoldItalic r:id="rId6" w:fontKey="{976FD72B-125D-47F6-91C3-F674634C305D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0D1DD1F8-17FE-4A76-8C1A-766241993FD4}"/>
    <w:embedBold r:id="rId8" w:fontKey="{24085C51-CC09-4187-9658-7D618C687812}"/>
    <w:embedItalic r:id="rId9" w:fontKey="{25941F13-7298-4DAF-AD9F-7E5672603DBB}"/>
    <w:embedBoldItalic r:id="rId10" w:fontKey="{BE39CF10-645D-4BAE-B94A-03D63932EF02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B1324B6-8386-496A-97F0-B057C7719247}"/>
    <w:embedBold r:id="rId12" w:fontKey="{2983E8F6-1943-4148-8125-F95A08495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BBA82" w14:textId="77777777" w:rsidR="00A81275" w:rsidRDefault="00A81275" w:rsidP="003F4BE3">
      <w:r>
        <w:separator/>
      </w:r>
    </w:p>
    <w:p w14:paraId="4AFED741" w14:textId="77777777" w:rsidR="00A81275" w:rsidRDefault="00A81275"/>
    <w:p w14:paraId="2D94C423" w14:textId="77777777" w:rsidR="00A81275" w:rsidRDefault="00A81275"/>
  </w:footnote>
  <w:footnote w:type="continuationSeparator" w:id="0">
    <w:p w14:paraId="78C9EC25" w14:textId="77777777" w:rsidR="00A81275" w:rsidRDefault="00A81275" w:rsidP="003F4BE3">
      <w:r>
        <w:continuationSeparator/>
      </w:r>
    </w:p>
    <w:p w14:paraId="757547B7" w14:textId="77777777" w:rsidR="00A81275" w:rsidRDefault="00A81275"/>
    <w:p w14:paraId="2F4D367C" w14:textId="77777777" w:rsidR="00A81275" w:rsidRDefault="00A81275"/>
  </w:footnote>
  <w:footnote w:type="continuationNotice" w:id="1">
    <w:p w14:paraId="0DBEB9E6" w14:textId="77777777" w:rsidR="00A81275" w:rsidRDefault="00A812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468"/>
    <w:rsid w:val="00057C2F"/>
    <w:rsid w:val="00064CF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5449C"/>
    <w:rsid w:val="0015549D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6BF3"/>
    <w:rsid w:val="00293A47"/>
    <w:rsid w:val="00297992"/>
    <w:rsid w:val="002D355A"/>
    <w:rsid w:val="002D46A3"/>
    <w:rsid w:val="002E52CF"/>
    <w:rsid w:val="002F2673"/>
    <w:rsid w:val="0030607F"/>
    <w:rsid w:val="00310E5F"/>
    <w:rsid w:val="00324F30"/>
    <w:rsid w:val="00334437"/>
    <w:rsid w:val="003357D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5632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723F"/>
    <w:rsid w:val="005C0D18"/>
    <w:rsid w:val="005C13F3"/>
    <w:rsid w:val="005C6E28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615C0"/>
    <w:rsid w:val="00661ED5"/>
    <w:rsid w:val="00667558"/>
    <w:rsid w:val="00667CC5"/>
    <w:rsid w:val="00677381"/>
    <w:rsid w:val="006806D8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807A3"/>
    <w:rsid w:val="00781A9C"/>
    <w:rsid w:val="00795381"/>
    <w:rsid w:val="0079779E"/>
    <w:rsid w:val="007A121A"/>
    <w:rsid w:val="007A4078"/>
    <w:rsid w:val="007B2C4D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35AB3"/>
    <w:rsid w:val="00847041"/>
    <w:rsid w:val="00854477"/>
    <w:rsid w:val="0085561F"/>
    <w:rsid w:val="00857827"/>
    <w:rsid w:val="00857D13"/>
    <w:rsid w:val="00860531"/>
    <w:rsid w:val="00861C41"/>
    <w:rsid w:val="008641CB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86CFA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35E8"/>
    <w:rsid w:val="00A77E0B"/>
    <w:rsid w:val="00A81275"/>
    <w:rsid w:val="00AA2A0A"/>
    <w:rsid w:val="00AA79BB"/>
    <w:rsid w:val="00AB36E3"/>
    <w:rsid w:val="00AB564B"/>
    <w:rsid w:val="00AC5736"/>
    <w:rsid w:val="00AD39A9"/>
    <w:rsid w:val="00AD5F45"/>
    <w:rsid w:val="00AD6AC0"/>
    <w:rsid w:val="00AE2D43"/>
    <w:rsid w:val="00AE7FBC"/>
    <w:rsid w:val="00AF02B1"/>
    <w:rsid w:val="00B00714"/>
    <w:rsid w:val="00B1222C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40EC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E52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66C4"/>
    <w:rsid w:val="00D25572"/>
    <w:rsid w:val="00D2692A"/>
    <w:rsid w:val="00D342B5"/>
    <w:rsid w:val="00D35142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47051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B26CD"/>
    <w:rsid w:val="00EB2930"/>
    <w:rsid w:val="00EB470B"/>
    <w:rsid w:val="00ED0F96"/>
    <w:rsid w:val="00ED40D9"/>
    <w:rsid w:val="00EE0ECD"/>
    <w:rsid w:val="00EE1E65"/>
    <w:rsid w:val="00EE7341"/>
    <w:rsid w:val="00EF08D0"/>
    <w:rsid w:val="00EF67EC"/>
    <w:rsid w:val="00F00A21"/>
    <w:rsid w:val="00F04C1F"/>
    <w:rsid w:val="00F06919"/>
    <w:rsid w:val="00F06D48"/>
    <w:rsid w:val="00F10C8A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771BC"/>
    <w:rsid w:val="00F80B30"/>
    <w:rsid w:val="00F87919"/>
    <w:rsid w:val="00F87F26"/>
    <w:rsid w:val="00F91ADA"/>
    <w:rsid w:val="00F95D4A"/>
    <w:rsid w:val="00FA2633"/>
    <w:rsid w:val="00FA5D9A"/>
    <w:rsid w:val="00FB11BF"/>
    <w:rsid w:val="00FB191C"/>
    <w:rsid w:val="00FB54B5"/>
    <w:rsid w:val="00FC2A3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D47UEWVWqL_iM1epT0BBxP&amp;si=CMBY-WqowS1Z4E0I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customXml/itemProps4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1</TotalTime>
  <Pages>1</Pages>
  <Words>26</Words>
  <Characters>342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3</cp:revision>
  <cp:lastPrinted>2021-02-05T14:09:00Z</cp:lastPrinted>
  <dcterms:created xsi:type="dcterms:W3CDTF">2025-02-13T14:46:00Z</dcterms:created>
  <dcterms:modified xsi:type="dcterms:W3CDTF">2025-02-13T15:08:00Z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