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0F5B2C31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</w:t>
      </w:r>
      <w:r w:rsidR="00D737DE">
        <w:rPr>
          <w:rFonts w:ascii="Calibri Light" w:hAnsi="Calibri Light" w:cs="Calibri Light"/>
          <w:sz w:val="56"/>
          <w:szCs w:val="36"/>
        </w:rPr>
        <w:t>Pakistan Studies</w:t>
      </w:r>
      <w:r w:rsidR="00F50565">
        <w:rPr>
          <w:rFonts w:ascii="Calibri Light" w:hAnsi="Calibri Light" w:cs="Calibri Light"/>
          <w:sz w:val="56"/>
          <w:szCs w:val="36"/>
        </w:rPr>
        <w:t xml:space="preserve"> </w:t>
      </w:r>
      <w:r>
        <w:rPr>
          <w:rFonts w:ascii="Calibri Light" w:hAnsi="Calibri Light" w:cs="Calibri Light"/>
          <w:sz w:val="56"/>
          <w:szCs w:val="36"/>
        </w:rPr>
        <w:t>Training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58869F57" w14:textId="61E2F3EF" w:rsidR="006806D8" w:rsidRPr="00D737DE" w:rsidRDefault="00620E1D" w:rsidP="00DD1F74">
      <w:pPr>
        <w:pStyle w:val="BodyText"/>
        <w:rPr>
          <w:sz w:val="32"/>
          <w:szCs w:val="32"/>
        </w:rPr>
      </w:pPr>
      <w:hyperlink r:id="rId11" w:history="1">
        <w:r w:rsidR="00D737DE" w:rsidRPr="00D737DE">
          <w:rPr>
            <w:rStyle w:val="Hyperlink"/>
            <w:rFonts w:ascii="Open Sans Light" w:hAnsi="Open Sans Light"/>
            <w:sz w:val="32"/>
            <w:szCs w:val="32"/>
          </w:rPr>
          <w:t>https://youtube.com/playlist?list=PLJl5rFr3KefCUJXaGh-dXmDBrS1Lgu9oH&amp;si=swAucAp28t0VAhRa</w:t>
        </w:r>
      </w:hyperlink>
      <w:r w:rsidR="00D737DE" w:rsidRPr="00D737DE">
        <w:rPr>
          <w:sz w:val="32"/>
          <w:szCs w:val="32"/>
        </w:rPr>
        <w:t xml:space="preserve"> </w:t>
      </w:r>
    </w:p>
    <w:bookmarkEnd w:id="1"/>
    <w:bookmarkEnd w:id="2"/>
    <w:p w14:paraId="410A37BA" w14:textId="4723E34F" w:rsidR="006806D8" w:rsidRPr="00986CFA" w:rsidRDefault="006806D8" w:rsidP="00986CFA">
      <w:pPr>
        <w:rPr>
          <w:rStyle w:val="eop"/>
          <w:rFonts w:ascii="Calibri Light" w:hAnsi="Calibri Light" w:cs="Calibri Light"/>
          <w:lang w:val="en-US" w:eastAsia="en-US"/>
        </w:rPr>
      </w:pPr>
    </w:p>
    <w:sectPr w:rsidR="006806D8" w:rsidRPr="00986CFA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507DF" w14:textId="77777777" w:rsidR="00A81275" w:rsidRDefault="00A81275" w:rsidP="003F4BE3">
      <w:r>
        <w:separator/>
      </w:r>
    </w:p>
    <w:p w14:paraId="24EBAEE2" w14:textId="77777777" w:rsidR="00A81275" w:rsidRDefault="00A81275"/>
    <w:p w14:paraId="00A0E8C6" w14:textId="77777777" w:rsidR="00A81275" w:rsidRDefault="00A81275"/>
  </w:endnote>
  <w:endnote w:type="continuationSeparator" w:id="0">
    <w:p w14:paraId="26AEC1A5" w14:textId="77777777" w:rsidR="00A81275" w:rsidRDefault="00A81275" w:rsidP="003F4BE3">
      <w:r>
        <w:continuationSeparator/>
      </w:r>
    </w:p>
    <w:p w14:paraId="194796C8" w14:textId="77777777" w:rsidR="00A81275" w:rsidRDefault="00A81275"/>
    <w:p w14:paraId="6A704734" w14:textId="77777777" w:rsidR="00A81275" w:rsidRDefault="00A81275"/>
  </w:endnote>
  <w:endnote w:type="continuationNotice" w:id="1">
    <w:p w14:paraId="73173925" w14:textId="77777777" w:rsidR="00A81275" w:rsidRDefault="00A812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34700DE9-B929-4617-9C3A-38EF84A03AF1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9DE51723-6EE9-4A97-BD23-2D2807797F75}"/>
    <w:embedBold r:id="rId3" w:fontKey="{0BB4C104-DE5C-44A5-9A5D-E8900A966AF7}"/>
    <w:embedItalic r:id="rId4" w:fontKey="{478DF900-AFA3-47E8-BB8A-69D5F9A65FEB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9CA413F6-E1E6-4FB6-BA6F-20F35E456246}"/>
    <w:embedBoldItalic r:id="rId6" w:fontKey="{8B4B7CC8-838C-49CB-8DB6-A7800935B296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B3659EBA-FCBF-46C0-8287-718A4622CB9B}"/>
    <w:embedBold r:id="rId8" w:fontKey="{A8C418A0-1FA9-4F1C-B9B1-32D0A93C733D}"/>
    <w:embedItalic r:id="rId9" w:fontKey="{19DF93BC-7199-4460-AE08-7D975BBBAC72}"/>
    <w:embedBoldItalic r:id="rId10" w:fontKey="{846DA927-E0FB-4EB2-8003-A09A24113CC4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BC292E9-95A5-4D5A-9BA9-30FA90EBDD86}"/>
    <w:embedBold r:id="rId12" w:fontKey="{3DBB14F2-126D-4D9F-8C99-F8E1D9B29C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BBA82" w14:textId="77777777" w:rsidR="00A81275" w:rsidRDefault="00A81275" w:rsidP="003F4BE3">
      <w:r>
        <w:separator/>
      </w:r>
    </w:p>
    <w:p w14:paraId="4AFED741" w14:textId="77777777" w:rsidR="00A81275" w:rsidRDefault="00A81275"/>
    <w:p w14:paraId="2D94C423" w14:textId="77777777" w:rsidR="00A81275" w:rsidRDefault="00A81275"/>
  </w:footnote>
  <w:footnote w:type="continuationSeparator" w:id="0">
    <w:p w14:paraId="78C9EC25" w14:textId="77777777" w:rsidR="00A81275" w:rsidRDefault="00A81275" w:rsidP="003F4BE3">
      <w:r>
        <w:continuationSeparator/>
      </w:r>
    </w:p>
    <w:p w14:paraId="757547B7" w14:textId="77777777" w:rsidR="00A81275" w:rsidRDefault="00A81275"/>
    <w:p w14:paraId="2F4D367C" w14:textId="77777777" w:rsidR="00A81275" w:rsidRDefault="00A81275"/>
  </w:footnote>
  <w:footnote w:type="continuationNotice" w:id="1">
    <w:p w14:paraId="0DBEB9E6" w14:textId="77777777" w:rsidR="00A81275" w:rsidRDefault="00A812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468"/>
    <w:rsid w:val="00057C2F"/>
    <w:rsid w:val="00064CFA"/>
    <w:rsid w:val="000804CE"/>
    <w:rsid w:val="000902A4"/>
    <w:rsid w:val="000963F5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4D24"/>
    <w:rsid w:val="00140FBF"/>
    <w:rsid w:val="0015449C"/>
    <w:rsid w:val="0015549D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653BB"/>
    <w:rsid w:val="0026673C"/>
    <w:rsid w:val="0027293F"/>
    <w:rsid w:val="00273A62"/>
    <w:rsid w:val="00286BF3"/>
    <w:rsid w:val="00293A47"/>
    <w:rsid w:val="00297992"/>
    <w:rsid w:val="002D355A"/>
    <w:rsid w:val="002D46A3"/>
    <w:rsid w:val="002E52CF"/>
    <w:rsid w:val="002F2673"/>
    <w:rsid w:val="00310E5F"/>
    <w:rsid w:val="00324F30"/>
    <w:rsid w:val="00334437"/>
    <w:rsid w:val="003357D7"/>
    <w:rsid w:val="0034112A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A64C1"/>
    <w:rsid w:val="003B5584"/>
    <w:rsid w:val="003C3860"/>
    <w:rsid w:val="003C5C33"/>
    <w:rsid w:val="003C68D9"/>
    <w:rsid w:val="003D07ED"/>
    <w:rsid w:val="003D1500"/>
    <w:rsid w:val="003D617C"/>
    <w:rsid w:val="003D65BF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95297"/>
    <w:rsid w:val="004A0B07"/>
    <w:rsid w:val="004A5A7A"/>
    <w:rsid w:val="004B5905"/>
    <w:rsid w:val="004C46C8"/>
    <w:rsid w:val="004D0035"/>
    <w:rsid w:val="004D1A96"/>
    <w:rsid w:val="004D1EC2"/>
    <w:rsid w:val="004D6906"/>
    <w:rsid w:val="004F3012"/>
    <w:rsid w:val="004F7029"/>
    <w:rsid w:val="0050075B"/>
    <w:rsid w:val="00502EF6"/>
    <w:rsid w:val="0052032E"/>
    <w:rsid w:val="00537713"/>
    <w:rsid w:val="0054162F"/>
    <w:rsid w:val="00544C21"/>
    <w:rsid w:val="00545632"/>
    <w:rsid w:val="00547F97"/>
    <w:rsid w:val="00553B48"/>
    <w:rsid w:val="0055C171"/>
    <w:rsid w:val="00560E1B"/>
    <w:rsid w:val="00563798"/>
    <w:rsid w:val="00564BCB"/>
    <w:rsid w:val="0057571B"/>
    <w:rsid w:val="005767CD"/>
    <w:rsid w:val="00586D42"/>
    <w:rsid w:val="0059472F"/>
    <w:rsid w:val="005955EF"/>
    <w:rsid w:val="005A3092"/>
    <w:rsid w:val="005A6B4B"/>
    <w:rsid w:val="005B3FE8"/>
    <w:rsid w:val="005B723F"/>
    <w:rsid w:val="005C0D18"/>
    <w:rsid w:val="005C13F3"/>
    <w:rsid w:val="005C748A"/>
    <w:rsid w:val="005D30E4"/>
    <w:rsid w:val="005E2BE9"/>
    <w:rsid w:val="005E57DE"/>
    <w:rsid w:val="005F5F97"/>
    <w:rsid w:val="006025B1"/>
    <w:rsid w:val="006039AB"/>
    <w:rsid w:val="006110F0"/>
    <w:rsid w:val="00611315"/>
    <w:rsid w:val="0061555E"/>
    <w:rsid w:val="006205B7"/>
    <w:rsid w:val="00620E1D"/>
    <w:rsid w:val="006249E5"/>
    <w:rsid w:val="00625101"/>
    <w:rsid w:val="00631134"/>
    <w:rsid w:val="0064123B"/>
    <w:rsid w:val="00661ED5"/>
    <w:rsid w:val="00667558"/>
    <w:rsid w:val="00667CC5"/>
    <w:rsid w:val="00677381"/>
    <w:rsid w:val="006806D8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807A3"/>
    <w:rsid w:val="00781A9C"/>
    <w:rsid w:val="00795381"/>
    <w:rsid w:val="0079779E"/>
    <w:rsid w:val="007A121A"/>
    <w:rsid w:val="007A4078"/>
    <w:rsid w:val="007B2C4D"/>
    <w:rsid w:val="007C0E54"/>
    <w:rsid w:val="007C49BE"/>
    <w:rsid w:val="007D6F6B"/>
    <w:rsid w:val="007D718E"/>
    <w:rsid w:val="007E1F23"/>
    <w:rsid w:val="007F2233"/>
    <w:rsid w:val="007F46F6"/>
    <w:rsid w:val="007F6E14"/>
    <w:rsid w:val="00801063"/>
    <w:rsid w:val="008051B3"/>
    <w:rsid w:val="00813766"/>
    <w:rsid w:val="00817AFE"/>
    <w:rsid w:val="00835AB3"/>
    <w:rsid w:val="00847041"/>
    <w:rsid w:val="00854477"/>
    <w:rsid w:val="0085561F"/>
    <w:rsid w:val="00857827"/>
    <w:rsid w:val="00857D13"/>
    <w:rsid w:val="00860531"/>
    <w:rsid w:val="00861C41"/>
    <w:rsid w:val="008641CB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B0A"/>
    <w:rsid w:val="00947D6D"/>
    <w:rsid w:val="00947FB2"/>
    <w:rsid w:val="00950750"/>
    <w:rsid w:val="0095150B"/>
    <w:rsid w:val="00952FB5"/>
    <w:rsid w:val="009543F9"/>
    <w:rsid w:val="00962DFD"/>
    <w:rsid w:val="00977147"/>
    <w:rsid w:val="00986CFA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4830"/>
    <w:rsid w:val="00A661F7"/>
    <w:rsid w:val="00A678C8"/>
    <w:rsid w:val="00A735E8"/>
    <w:rsid w:val="00A77E0B"/>
    <w:rsid w:val="00A81275"/>
    <w:rsid w:val="00AA2A0A"/>
    <w:rsid w:val="00AA79BB"/>
    <w:rsid w:val="00AB36E3"/>
    <w:rsid w:val="00AB564B"/>
    <w:rsid w:val="00AC5736"/>
    <w:rsid w:val="00AD39A9"/>
    <w:rsid w:val="00AD5F45"/>
    <w:rsid w:val="00AD6AC0"/>
    <w:rsid w:val="00AE2D43"/>
    <w:rsid w:val="00AE7FBC"/>
    <w:rsid w:val="00AF02B1"/>
    <w:rsid w:val="00B00714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52CEB"/>
    <w:rsid w:val="00B53DD4"/>
    <w:rsid w:val="00B540AF"/>
    <w:rsid w:val="00B709DD"/>
    <w:rsid w:val="00B906F1"/>
    <w:rsid w:val="00B947B8"/>
    <w:rsid w:val="00B97D4B"/>
    <w:rsid w:val="00BA430E"/>
    <w:rsid w:val="00BB6C7A"/>
    <w:rsid w:val="00BC053D"/>
    <w:rsid w:val="00BC2C35"/>
    <w:rsid w:val="00BC6855"/>
    <w:rsid w:val="00BD6036"/>
    <w:rsid w:val="00BE4184"/>
    <w:rsid w:val="00C03B1A"/>
    <w:rsid w:val="00C1774B"/>
    <w:rsid w:val="00C21870"/>
    <w:rsid w:val="00C321E8"/>
    <w:rsid w:val="00C32710"/>
    <w:rsid w:val="00C340EC"/>
    <w:rsid w:val="00C35904"/>
    <w:rsid w:val="00C46C04"/>
    <w:rsid w:val="00C51B48"/>
    <w:rsid w:val="00C53885"/>
    <w:rsid w:val="00C54B50"/>
    <w:rsid w:val="00C709E1"/>
    <w:rsid w:val="00C81C69"/>
    <w:rsid w:val="00C84A2A"/>
    <w:rsid w:val="00CA1239"/>
    <w:rsid w:val="00CA3706"/>
    <w:rsid w:val="00CA7E52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66C4"/>
    <w:rsid w:val="00D25572"/>
    <w:rsid w:val="00D2692A"/>
    <w:rsid w:val="00D342B5"/>
    <w:rsid w:val="00D35142"/>
    <w:rsid w:val="00D44D94"/>
    <w:rsid w:val="00D72367"/>
    <w:rsid w:val="00D723FB"/>
    <w:rsid w:val="00D737DE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19F8"/>
    <w:rsid w:val="00E128DE"/>
    <w:rsid w:val="00E12D1B"/>
    <w:rsid w:val="00E251D7"/>
    <w:rsid w:val="00E25F42"/>
    <w:rsid w:val="00E41A40"/>
    <w:rsid w:val="00E43053"/>
    <w:rsid w:val="00E47051"/>
    <w:rsid w:val="00E535B6"/>
    <w:rsid w:val="00E5418C"/>
    <w:rsid w:val="00E64741"/>
    <w:rsid w:val="00E6642C"/>
    <w:rsid w:val="00E67B31"/>
    <w:rsid w:val="00E723C9"/>
    <w:rsid w:val="00E74F62"/>
    <w:rsid w:val="00E81C00"/>
    <w:rsid w:val="00E930C8"/>
    <w:rsid w:val="00E9353B"/>
    <w:rsid w:val="00E9418F"/>
    <w:rsid w:val="00EB26CD"/>
    <w:rsid w:val="00EB2930"/>
    <w:rsid w:val="00EB470B"/>
    <w:rsid w:val="00ED0F96"/>
    <w:rsid w:val="00ED40D9"/>
    <w:rsid w:val="00EE1E65"/>
    <w:rsid w:val="00EE7341"/>
    <w:rsid w:val="00EF08D0"/>
    <w:rsid w:val="00EF67EC"/>
    <w:rsid w:val="00F00A21"/>
    <w:rsid w:val="00F04C1F"/>
    <w:rsid w:val="00F06919"/>
    <w:rsid w:val="00F06D48"/>
    <w:rsid w:val="00F10C8A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64B8A"/>
    <w:rsid w:val="00F72257"/>
    <w:rsid w:val="00F72CB3"/>
    <w:rsid w:val="00F80B30"/>
    <w:rsid w:val="00F87919"/>
    <w:rsid w:val="00F87F26"/>
    <w:rsid w:val="00F91ADA"/>
    <w:rsid w:val="00F95D4A"/>
    <w:rsid w:val="00FA2633"/>
    <w:rsid w:val="00FA5D9A"/>
    <w:rsid w:val="00FB11BF"/>
    <w:rsid w:val="00FB191C"/>
    <w:rsid w:val="00FB54B5"/>
    <w:rsid w:val="00FC2A3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1461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CUJXaGh-dXmDBrS1Lgu9oH&amp;si=swAucAp28t0VAhRa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4a48734c-7db6-4046-a3d0-88e88b8b6730"/>
    <ds:schemaRef ds:uri="2b4ad9f3-afa9-4516-975e-807973ed019e"/>
  </ds:schemaRefs>
</ds:datastoreItem>
</file>

<file path=customXml/itemProps4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2</TotalTime>
  <Pages>1</Pages>
  <Words>26</Words>
  <Characters>344</Characters>
  <Application>Microsoft Office Word</Application>
  <DocSecurity>0</DocSecurity>
  <Lines>2</Lines>
  <Paragraphs>1</Paragraphs>
  <ScaleCrop>false</ScaleCrop>
  <Manager/>
  <Company>Pearson Shared Services</Company>
  <LinksUpToDate>false</LinksUpToDate>
  <CharactersWithSpaces>369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3</cp:revision>
  <cp:lastPrinted>2021-02-05T14:09:00Z</cp:lastPrinted>
  <dcterms:created xsi:type="dcterms:W3CDTF">2025-02-13T14:42:00Z</dcterms:created>
  <dcterms:modified xsi:type="dcterms:W3CDTF">2025-02-13T15:05:00Z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