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3D782F94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1628E9">
        <w:rPr>
          <w:rFonts w:ascii="Calibri Light" w:hAnsi="Calibri Light" w:cs="Calibri Light"/>
          <w:sz w:val="56"/>
          <w:szCs w:val="36"/>
        </w:rPr>
        <w:t>History</w:t>
      </w:r>
      <w:r w:rsidR="00EC6184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72D9832D" w14:textId="45244081" w:rsidR="006806D8" w:rsidRDefault="008340CF" w:rsidP="00DD1F74">
      <w:pPr>
        <w:pStyle w:val="BodyText"/>
        <w:rPr>
          <w:sz w:val="32"/>
          <w:szCs w:val="32"/>
        </w:rPr>
      </w:pPr>
      <w:hyperlink r:id="rId11" w:history="1">
        <w:r w:rsidR="001628E9" w:rsidRPr="00B250B6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https://youtube.com/playlist?list=PLJl5rFr3KefBTWRyrwp2cDm2-Fjvji1L7&amp;si=i8gLHoufOHCGzYzG</w:t>
        </w:r>
      </w:hyperlink>
      <w:r w:rsidR="001628E9">
        <w:rPr>
          <w:sz w:val="32"/>
          <w:szCs w:val="32"/>
        </w:rPr>
        <w:t xml:space="preserve"> </w:t>
      </w:r>
    </w:p>
    <w:bookmarkEnd w:id="1"/>
    <w:bookmarkEnd w:id="2"/>
    <w:p w14:paraId="1EC5DE74" w14:textId="26A4D8B8" w:rsidR="00EC6184" w:rsidRPr="00986CFA" w:rsidRDefault="00EC6184" w:rsidP="001628E9">
      <w:pPr>
        <w:rPr>
          <w:rStyle w:val="eop"/>
          <w:rFonts w:ascii="Calibri Light" w:hAnsi="Calibri Light" w:cs="Calibri Light"/>
          <w:lang w:val="en-US" w:eastAsia="en-US"/>
        </w:rPr>
      </w:pPr>
    </w:p>
    <w:sectPr w:rsidR="00EC6184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13EAC4B7-E7FC-48FF-BE51-72F121F37DE8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B54B3CF7-FEB0-4577-97F8-847944560CBF}"/>
    <w:embedBold r:id="rId3" w:fontKey="{751CE90E-B168-465B-A111-DE2C06AF7FED}"/>
    <w:embedItalic r:id="rId4" w:fontKey="{0F383D29-14C4-4C30-9351-B966EC5BA3F7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E6418089-C225-4FE1-AAB7-E816F95EE071}"/>
    <w:embedBoldItalic r:id="rId6" w:fontKey="{359813CA-891E-464D-90FA-9BD8D06477C8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8B9396D1-2BA2-48CC-A199-0FEA8244E1F3}"/>
    <w:embedBold r:id="rId8" w:fontKey="{F70D129F-CE70-48AE-9AEA-7DDD497F5854}"/>
    <w:embedItalic r:id="rId9" w:fontKey="{25064C1B-1BB2-4FD7-862A-F9047B599445}"/>
    <w:embedBoldItalic r:id="rId10" w:fontKey="{BBB550AB-E77E-4397-98FD-30F06553E5B1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AF6FB47-1632-4F93-AA69-83B023C3272B}"/>
    <w:embedBold r:id="rId12" w:fontKey="{C3FD1507-74AE-4DDC-B62D-9BE1B18B0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28E9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77AC5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40CF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2B83"/>
    <w:rsid w:val="00A64830"/>
    <w:rsid w:val="00A661F7"/>
    <w:rsid w:val="00A678C8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AF2625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285A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C6184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BTWRyrwp2cDm2-Fjvji1L7&amp;si=i8gLHoufOHCGzYz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1</TotalTime>
  <Pages>1</Pages>
  <Words>29</Words>
  <Characters>356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2025-02-13T14:48:00Z</dcterms:created>
  <dcterms:modified xsi:type="dcterms:W3CDTF">2025-02-13T15:09:00Z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