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3F9F8507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7807A3">
        <w:rPr>
          <w:rFonts w:ascii="Calibri Light" w:hAnsi="Calibri Light" w:cs="Calibri Light"/>
          <w:sz w:val="56"/>
          <w:szCs w:val="36"/>
        </w:rPr>
        <w:t>Geography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5DC4A5D5" w14:textId="350163B8" w:rsidR="00986CFA" w:rsidRDefault="00E77719" w:rsidP="00DD1F74">
      <w:pPr>
        <w:pStyle w:val="BodyText"/>
        <w:rPr>
          <w:sz w:val="32"/>
          <w:szCs w:val="32"/>
        </w:rPr>
      </w:pPr>
      <w:hyperlink r:id="rId11" w:history="1">
        <w:r w:rsidR="00986CFA" w:rsidRPr="00801B2D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https://youtube.com/playlist?list=PLJl5rFr3KefA1pFs2YsS1LppfEoCqWCPY&amp;si=NSqvU-Im8G4jhcQo</w:t>
        </w:r>
      </w:hyperlink>
    </w:p>
    <w:bookmarkEnd w:id="1"/>
    <w:bookmarkEnd w:id="2"/>
    <w:p w14:paraId="1B9DB289" w14:textId="24E9AD8F" w:rsidR="00E47051" w:rsidRPr="00986CFA" w:rsidRDefault="00E47051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E47051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DA" w14:textId="77777777" w:rsidR="00AD39A9" w:rsidRDefault="00AD39A9" w:rsidP="003F4BE3">
      <w:r>
        <w:separator/>
      </w:r>
    </w:p>
    <w:p w14:paraId="7E79A1D6" w14:textId="77777777" w:rsidR="00AD39A9" w:rsidRDefault="00AD39A9"/>
    <w:p w14:paraId="1B429DA2" w14:textId="77777777" w:rsidR="00AD39A9" w:rsidRDefault="00AD39A9"/>
  </w:endnote>
  <w:endnote w:type="continuationSeparator" w:id="0">
    <w:p w14:paraId="2F196553" w14:textId="77777777" w:rsidR="00AD39A9" w:rsidRDefault="00AD39A9" w:rsidP="003F4BE3">
      <w:r>
        <w:continuationSeparator/>
      </w:r>
    </w:p>
    <w:p w14:paraId="7C50E7F5" w14:textId="77777777" w:rsidR="00AD39A9" w:rsidRDefault="00AD39A9"/>
    <w:p w14:paraId="46DF94CB" w14:textId="77777777" w:rsidR="00AD39A9" w:rsidRDefault="00AD39A9"/>
  </w:endnote>
  <w:endnote w:type="continuationNotice" w:id="1">
    <w:p w14:paraId="097AFF10" w14:textId="77777777" w:rsidR="00AD39A9" w:rsidRDefault="00AD3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FF4D0929-F87D-48D7-8A53-8ADAD470566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893C0DE5-B37D-4D8C-9F37-ED5ECDC6EF9B}"/>
    <w:embedBold r:id="rId3" w:fontKey="{F2481A00-1C17-4725-9F69-1359B8826329}"/>
    <w:embedItalic r:id="rId4" w:fontKey="{BF1C632C-8939-438C-A9CC-4E7F1EA5B5F6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AD24A91F-D6F3-47B5-A73D-B33530B9A91B}"/>
    <w:embedBoldItalic r:id="rId6" w:fontKey="{99736CB2-D80F-4FD1-BB76-F7BE2CF108E6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08780F5B-7BE1-429F-AB0C-B70D5EDAC9E2}"/>
    <w:embedBold r:id="rId8" w:fontKey="{628C2DA0-0160-4546-AE8A-4DDEDC744A4D}"/>
    <w:embedItalic r:id="rId9" w:fontKey="{191979CC-BFBD-491D-BC8D-9CE91C591EFB}"/>
    <w:embedBoldItalic r:id="rId10" w:fontKey="{178550F8-EC96-4BB0-A2BB-F08A5C66087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7234933-EED0-4BCC-BAAE-43D6547DE30F}"/>
    <w:embedBold r:id="rId12" w:fontKey="{4CBD0026-9554-4A3F-8A1B-79A890D83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00B1" w14:textId="77777777" w:rsidR="00AD39A9" w:rsidRDefault="00AD39A9" w:rsidP="003F4BE3">
      <w:r>
        <w:separator/>
      </w:r>
    </w:p>
    <w:p w14:paraId="49D964A3" w14:textId="77777777" w:rsidR="00AD39A9" w:rsidRDefault="00AD39A9"/>
    <w:p w14:paraId="33F68EFE" w14:textId="77777777" w:rsidR="00AD39A9" w:rsidRDefault="00AD39A9"/>
  </w:footnote>
  <w:footnote w:type="continuationSeparator" w:id="0">
    <w:p w14:paraId="4E170878" w14:textId="77777777" w:rsidR="00AD39A9" w:rsidRDefault="00AD39A9" w:rsidP="003F4BE3">
      <w:r>
        <w:continuationSeparator/>
      </w:r>
    </w:p>
    <w:p w14:paraId="64ACC23A" w14:textId="77777777" w:rsidR="00AD39A9" w:rsidRDefault="00AD39A9"/>
    <w:p w14:paraId="52A414B8" w14:textId="77777777" w:rsidR="00AD39A9" w:rsidRDefault="00AD39A9"/>
  </w:footnote>
  <w:footnote w:type="continuationNotice" w:id="1">
    <w:p w14:paraId="6B1CB3BE" w14:textId="77777777" w:rsidR="00AD39A9" w:rsidRDefault="00AD3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A1DEC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46539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77719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A1pFs2YsS1LppfEoCqWCPY&amp;si=NSqvU-Im8G4jhcQ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0</TotalTime>
  <Pages>1</Pages>
  <Words>29</Words>
  <Characters>357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2025-02-13T14:26:00Z</dcterms:created>
  <dcterms:modified xsi:type="dcterms:W3CDTF">2025-02-13T14:54:00Z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