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5F476903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CB40D0">
        <w:rPr>
          <w:rFonts w:ascii="Calibri Light" w:hAnsi="Calibri Light" w:cs="Calibri Light"/>
          <w:sz w:val="56"/>
          <w:szCs w:val="36"/>
        </w:rPr>
        <w:t>Arabic</w:t>
      </w:r>
      <w:r w:rsidR="00D13C23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4BB6E560" w14:textId="79347A87" w:rsidR="00D13C23" w:rsidRDefault="00257403" w:rsidP="00DD1F74">
      <w:pPr>
        <w:pStyle w:val="BodyText"/>
        <w:rPr>
          <w:sz w:val="32"/>
          <w:szCs w:val="32"/>
        </w:rPr>
      </w:pPr>
      <w:hyperlink r:id="rId11" w:history="1">
        <w:r w:rsidR="00CB40D0" w:rsidRPr="00801B2D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https://youtube.com/playlist?list=PLJl5rFr3KefDcfnjaU9HN3GeodtVdA54u&amp;si=iJdnYuLy54zrRpZo</w:t>
        </w:r>
      </w:hyperlink>
      <w:r w:rsidR="00CB40D0">
        <w:rPr>
          <w:sz w:val="32"/>
          <w:szCs w:val="32"/>
        </w:rPr>
        <w:t xml:space="preserve"> </w:t>
      </w:r>
    </w:p>
    <w:p w14:paraId="51AACC66" w14:textId="77777777" w:rsidR="00CB40D0" w:rsidRPr="003357D7" w:rsidRDefault="00CB40D0" w:rsidP="00DD1F74">
      <w:pPr>
        <w:pStyle w:val="BodyText"/>
        <w:rPr>
          <w:rFonts w:ascii="Calibri Light" w:hAnsi="Calibri Light" w:cs="Calibri Light"/>
          <w:b/>
          <w:bCs/>
          <w:sz w:val="36"/>
          <w:szCs w:val="36"/>
          <w:lang w:val="en-US" w:eastAsia="en-US"/>
        </w:rPr>
      </w:pPr>
    </w:p>
    <w:bookmarkEnd w:id="1"/>
    <w:bookmarkEnd w:id="2"/>
    <w:p w14:paraId="5DF057C9" w14:textId="65BF1C5D" w:rsidR="00CB40D0" w:rsidRPr="00986CFA" w:rsidRDefault="00CB40D0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CB40D0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DA" w14:textId="77777777" w:rsidR="00AD39A9" w:rsidRDefault="00AD39A9" w:rsidP="003F4BE3">
      <w:r>
        <w:separator/>
      </w:r>
    </w:p>
    <w:p w14:paraId="7E79A1D6" w14:textId="77777777" w:rsidR="00AD39A9" w:rsidRDefault="00AD39A9"/>
    <w:p w14:paraId="1B429DA2" w14:textId="77777777" w:rsidR="00AD39A9" w:rsidRDefault="00AD39A9"/>
  </w:endnote>
  <w:endnote w:type="continuationSeparator" w:id="0">
    <w:p w14:paraId="2F196553" w14:textId="77777777" w:rsidR="00AD39A9" w:rsidRDefault="00AD39A9" w:rsidP="003F4BE3">
      <w:r>
        <w:continuationSeparator/>
      </w:r>
    </w:p>
    <w:p w14:paraId="7C50E7F5" w14:textId="77777777" w:rsidR="00AD39A9" w:rsidRDefault="00AD39A9"/>
    <w:p w14:paraId="46DF94CB" w14:textId="77777777" w:rsidR="00AD39A9" w:rsidRDefault="00AD39A9"/>
  </w:endnote>
  <w:endnote w:type="continuationNotice" w:id="1">
    <w:p w14:paraId="097AFF10" w14:textId="77777777" w:rsidR="00AD39A9" w:rsidRDefault="00AD3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EECC5517-394D-4515-9258-02EF09E2280C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2813771B-7838-42BA-8B26-E6731AF2BF41}"/>
    <w:embedBold r:id="rId3" w:fontKey="{9F733A40-7464-4CB1-B752-21F0ADB3DEED}"/>
    <w:embedItalic r:id="rId4" w:fontKey="{57DE165E-03D5-4C5B-BD22-081B7606133B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DB951448-11B9-4E9D-A1CC-8DFA156636A3}"/>
    <w:embedBoldItalic r:id="rId6" w:fontKey="{A692BED8-AAA2-41B7-B18E-AACB6039F91C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0007E156-54DF-4DF7-9387-19CC5D8F8513}"/>
    <w:embedBold r:id="rId8" w:fontKey="{BFAB81B3-9F60-4763-B094-27F462EAD8B1}"/>
    <w:embedItalic r:id="rId9" w:fontKey="{CE4B2489-5231-4A45-8EAD-2F6703973B55}"/>
    <w:embedBoldItalic r:id="rId10" w:fontKey="{AB225A5F-4482-492B-BC83-AE0DCD447F1B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779C0411-A763-4FEC-9677-3683D61687C6}"/>
    <w:embedBold r:id="rId12" w:fontKey="{7363E9E6-2A26-4FDC-BA01-6255B3CFEA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00B1" w14:textId="77777777" w:rsidR="00AD39A9" w:rsidRDefault="00AD39A9" w:rsidP="003F4BE3">
      <w:r>
        <w:separator/>
      </w:r>
    </w:p>
    <w:p w14:paraId="49D964A3" w14:textId="77777777" w:rsidR="00AD39A9" w:rsidRDefault="00AD39A9"/>
    <w:p w14:paraId="33F68EFE" w14:textId="77777777" w:rsidR="00AD39A9" w:rsidRDefault="00AD39A9"/>
  </w:footnote>
  <w:footnote w:type="continuationSeparator" w:id="0">
    <w:p w14:paraId="4E170878" w14:textId="77777777" w:rsidR="00AD39A9" w:rsidRDefault="00AD39A9" w:rsidP="003F4BE3">
      <w:r>
        <w:continuationSeparator/>
      </w:r>
    </w:p>
    <w:p w14:paraId="64ACC23A" w14:textId="77777777" w:rsidR="00AD39A9" w:rsidRDefault="00AD39A9"/>
    <w:p w14:paraId="52A414B8" w14:textId="77777777" w:rsidR="00AD39A9" w:rsidRDefault="00AD39A9"/>
  </w:footnote>
  <w:footnote w:type="continuationNotice" w:id="1">
    <w:p w14:paraId="6B1CB3BE" w14:textId="77777777" w:rsidR="00AD39A9" w:rsidRDefault="00AD3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57403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9BA"/>
    <w:rsid w:val="00CA7E52"/>
    <w:rsid w:val="00CB40D0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3C23"/>
    <w:rsid w:val="00D166C4"/>
    <w:rsid w:val="00D25572"/>
    <w:rsid w:val="00D2692A"/>
    <w:rsid w:val="00D301C7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B7A96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cfnjaU9HN3GeodtVdA54u&amp;si=iJdnYuLy54zrRpZ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Props1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2</TotalTime>
  <Pages>1</Pages>
  <Words>29</Words>
  <Characters>356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2025-02-13T14:31:00Z</dcterms:created>
  <dcterms:modified xsi:type="dcterms:W3CDTF">2025-02-13T14:58:00Z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