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7638DE9E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CB40D0">
        <w:rPr>
          <w:rFonts w:ascii="Calibri Light" w:hAnsi="Calibri Light" w:cs="Calibri Light"/>
          <w:sz w:val="56"/>
          <w:szCs w:val="36"/>
        </w:rPr>
        <w:t>A</w:t>
      </w:r>
      <w:r w:rsidR="00724A70">
        <w:rPr>
          <w:rFonts w:ascii="Calibri Light" w:hAnsi="Calibri Light" w:cs="Calibri Light"/>
          <w:sz w:val="56"/>
          <w:szCs w:val="36"/>
        </w:rPr>
        <w:t>ccounting</w:t>
      </w:r>
      <w:r w:rsidR="00D13C23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51AACC66" w14:textId="5BE3F0AD" w:rsidR="00CB40D0" w:rsidRDefault="00724A70" w:rsidP="00DD1F74">
      <w:pPr>
        <w:pStyle w:val="BodyText"/>
        <w:rPr>
          <w:sz w:val="32"/>
          <w:szCs w:val="32"/>
        </w:rPr>
      </w:pPr>
      <w:hyperlink r:id="rId11" w:history="1">
        <w:r w:rsidRPr="00801B2D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https://youtube.com/playlist?list=PLJl5rFr3KefAVTO9nE-yqOG7asoAxeP38&amp;si=opuNH_4mCeLfPBdm</w:t>
        </w:r>
      </w:hyperlink>
      <w:r>
        <w:rPr>
          <w:sz w:val="32"/>
          <w:szCs w:val="32"/>
        </w:rPr>
        <w:t xml:space="preserve"> </w:t>
      </w:r>
    </w:p>
    <w:p w14:paraId="56E2D9AB" w14:textId="77777777" w:rsidR="00724A70" w:rsidRPr="003357D7" w:rsidRDefault="00724A70" w:rsidP="00DD1F74">
      <w:pPr>
        <w:pStyle w:val="BodyText"/>
        <w:rPr>
          <w:rFonts w:ascii="Calibri Light" w:hAnsi="Calibri Light" w:cs="Calibri Light"/>
          <w:b/>
          <w:bCs/>
          <w:sz w:val="36"/>
          <w:szCs w:val="36"/>
          <w:lang w:val="en-US" w:eastAsia="en-US"/>
        </w:rPr>
      </w:pPr>
    </w:p>
    <w:bookmarkEnd w:id="1"/>
    <w:bookmarkEnd w:id="2"/>
    <w:p w14:paraId="5DF057C9" w14:textId="70A585CF" w:rsidR="00CB40D0" w:rsidRPr="00986CFA" w:rsidRDefault="00CB40D0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CB40D0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DA" w14:textId="77777777" w:rsidR="00AD39A9" w:rsidRDefault="00AD39A9" w:rsidP="003F4BE3">
      <w:r>
        <w:separator/>
      </w:r>
    </w:p>
    <w:p w14:paraId="7E79A1D6" w14:textId="77777777" w:rsidR="00AD39A9" w:rsidRDefault="00AD39A9"/>
    <w:p w14:paraId="1B429DA2" w14:textId="77777777" w:rsidR="00AD39A9" w:rsidRDefault="00AD39A9"/>
  </w:endnote>
  <w:endnote w:type="continuationSeparator" w:id="0">
    <w:p w14:paraId="2F196553" w14:textId="77777777" w:rsidR="00AD39A9" w:rsidRDefault="00AD39A9" w:rsidP="003F4BE3">
      <w:r>
        <w:continuationSeparator/>
      </w:r>
    </w:p>
    <w:p w14:paraId="7C50E7F5" w14:textId="77777777" w:rsidR="00AD39A9" w:rsidRDefault="00AD39A9"/>
    <w:p w14:paraId="46DF94CB" w14:textId="77777777" w:rsidR="00AD39A9" w:rsidRDefault="00AD39A9"/>
  </w:endnote>
  <w:endnote w:type="continuationNotice" w:id="1">
    <w:p w14:paraId="097AFF10" w14:textId="77777777" w:rsidR="00AD39A9" w:rsidRDefault="00AD3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DB588B7B-E173-415D-9F76-B2D4ED77CC2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29F6CEF5-7849-4F07-9609-D9CE986B2CDB}"/>
    <w:embedBold r:id="rId3" w:fontKey="{D6D1C147-7580-4D38-860D-33A9433769ED}"/>
    <w:embedItalic r:id="rId4" w:fontKey="{32739FD7-FAFC-4365-A531-B81284975B27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3D7084A0-A78B-4E46-928A-CBACB27D4C75}"/>
    <w:embedBoldItalic r:id="rId6" w:fontKey="{2C1A85DF-A9F6-43BF-BE4C-FF4A095D1BF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4367EB3E-A580-4D95-9CD9-286947B7546B}"/>
    <w:embedBold r:id="rId8" w:fontKey="{327AAE1B-C8C9-420A-9CE7-C590339A2C99}"/>
    <w:embedItalic r:id="rId9" w:fontKey="{FC9DDE45-771C-43DC-B5EC-88263C267720}"/>
    <w:embedBoldItalic r:id="rId10" w:fontKey="{F96A5172-F64A-430A-9839-FB9A16865B74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337B356-FFF1-4C09-BAEA-C87B3DE33F4F}"/>
    <w:embedBold r:id="rId12" w:fontKey="{6EDBCB03-4313-4C5D-8EAE-2396979C0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00B1" w14:textId="77777777" w:rsidR="00AD39A9" w:rsidRDefault="00AD39A9" w:rsidP="003F4BE3">
      <w:r>
        <w:separator/>
      </w:r>
    </w:p>
    <w:p w14:paraId="49D964A3" w14:textId="77777777" w:rsidR="00AD39A9" w:rsidRDefault="00AD39A9"/>
    <w:p w14:paraId="33F68EFE" w14:textId="77777777" w:rsidR="00AD39A9" w:rsidRDefault="00AD39A9"/>
  </w:footnote>
  <w:footnote w:type="continuationSeparator" w:id="0">
    <w:p w14:paraId="4E170878" w14:textId="77777777" w:rsidR="00AD39A9" w:rsidRDefault="00AD39A9" w:rsidP="003F4BE3">
      <w:r>
        <w:continuationSeparator/>
      </w:r>
    </w:p>
    <w:p w14:paraId="64ACC23A" w14:textId="77777777" w:rsidR="00AD39A9" w:rsidRDefault="00AD39A9"/>
    <w:p w14:paraId="52A414B8" w14:textId="77777777" w:rsidR="00AD39A9" w:rsidRDefault="00AD39A9"/>
  </w:footnote>
  <w:footnote w:type="continuationNotice" w:id="1">
    <w:p w14:paraId="6B1CB3BE" w14:textId="77777777" w:rsidR="00AD39A9" w:rsidRDefault="00AD3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24A70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B40D0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3C23"/>
    <w:rsid w:val="00D166C4"/>
    <w:rsid w:val="00D25572"/>
    <w:rsid w:val="00D2692A"/>
    <w:rsid w:val="00D301C7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AVTO9nE-yqOG7asoAxeP38&amp;si=opuNH_4mCeLfPBd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0</TotalTime>
  <Pages>1</Pages>
  <Words>57</Words>
  <Characters>331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2</cp:revision>
  <cp:lastPrinted>2021-02-05T14:09:00Z</cp:lastPrinted>
  <dcterms:created xsi:type="dcterms:W3CDTF">2025-02-13T14:31:00Z</dcterms:created>
  <dcterms:modified xsi:type="dcterms:W3CDTF">2025-02-13T14:31:00Z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